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pPr w:leftFromText="180" w:rightFromText="180" w:horzAnchor="page" w:tblpX="1452" w:tblpY="7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rsidTr="0053467F">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5C61E4" w:rsidRPr="00AA4794" w:rsidRDefault="0053467F" w:rsidP="0053467F">
            <w:pPr>
              <w:spacing w:after="160" w:line="312" w:lineRule="auto"/>
            </w:pPr>
            <w:r>
              <w:rPr>
                <w:rFonts w:ascii="Helvetica" w:hAnsi="Helvetica" w:cs="Helvetica"/>
                <w:noProof/>
                <w:color w:val="auto"/>
              </w:rPr>
              <w:drawing>
                <wp:inline distT="0" distB="0" distL="0" distR="0">
                  <wp:extent cx="4587413" cy="3725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617" cy="3753937"/>
                          </a:xfrm>
                          <a:prstGeom prst="rect">
                            <a:avLst/>
                          </a:prstGeom>
                          <a:noFill/>
                          <a:ln>
                            <a:noFill/>
                          </a:ln>
                        </pic:spPr>
                      </pic:pic>
                    </a:graphicData>
                  </a:graphic>
                </wp:inline>
              </w:drawing>
            </w:r>
          </w:p>
          <w:p w:rsidR="005C61E4" w:rsidRPr="00AA4794" w:rsidRDefault="0053467F" w:rsidP="0053467F">
            <w:pPr>
              <w:pStyle w:val="Date"/>
            </w:pPr>
            <w:r>
              <w:t>08/27/17</w:t>
            </w:r>
          </w:p>
          <w:p w:rsidR="005C61E4" w:rsidRPr="0053467F" w:rsidRDefault="0053467F" w:rsidP="0053467F">
            <w:pPr>
              <w:pStyle w:val="Title"/>
              <w:rPr>
                <w:sz w:val="44"/>
                <w:szCs w:val="44"/>
              </w:rPr>
            </w:pPr>
            <w:r>
              <w:rPr>
                <w:sz w:val="44"/>
                <w:szCs w:val="44"/>
              </w:rPr>
              <w:t>LIVING MY BEST LIFE</w:t>
            </w:r>
          </w:p>
          <w:p w:rsidR="005C61E4" w:rsidRPr="0053467F" w:rsidRDefault="0053467F" w:rsidP="0053467F">
            <w:pPr>
              <w:pStyle w:val="Heading1"/>
              <w:outlineLvl w:val="0"/>
              <w:rPr>
                <w:sz w:val="21"/>
                <w:szCs w:val="21"/>
              </w:rPr>
            </w:pPr>
            <w:r w:rsidRPr="0053467F">
              <w:rPr>
                <w:rFonts w:asciiTheme="majorHAnsi" w:eastAsiaTheme="majorEastAsia" w:hAnsiTheme="majorHAnsi" w:cstheme="majorBidi"/>
                <w:b w:val="0"/>
                <w:bCs/>
                <w:caps/>
                <w:kern w:val="28"/>
                <w:sz w:val="21"/>
                <w:szCs w:val="21"/>
              </w:rPr>
              <w:t>How to accept the community that you are in…..</w:t>
            </w:r>
          </w:p>
          <w:p w:rsidR="00880783" w:rsidRPr="00AA4794" w:rsidRDefault="0053467F" w:rsidP="0053467F">
            <w:pPr>
              <w:spacing w:after="160" w:line="312" w:lineRule="auto"/>
            </w:pPr>
            <w:r>
              <w:t xml:space="preserve">This workshop will focus on the minorities at Florida State University, it will begin with Alumni guest speaker will discuss his experience at FSU, with tips on how to get the best of your time and succeed despite obstacles and mental challenges that may occur. Come out and get inform at the Dunlap Center. </w:t>
            </w:r>
          </w:p>
        </w:tc>
        <w:tc>
          <w:tcPr>
            <w:tcW w:w="3420" w:type="dxa"/>
          </w:tcPr>
          <w:p w:rsidR="005C61E4" w:rsidRPr="00AA4794" w:rsidRDefault="0053467F" w:rsidP="0053467F">
            <w:pPr>
              <w:pStyle w:val="Heading2"/>
              <w:outlineLvl w:val="1"/>
            </w:pPr>
            <w:r>
              <w:t>BE YOURSELF</w:t>
            </w:r>
          </w:p>
          <w:p w:rsidR="005C61E4" w:rsidRPr="00AA4794" w:rsidRDefault="0030548D" w:rsidP="0053467F">
            <w:pPr>
              <w:pStyle w:val="Heading2"/>
              <w:outlineLvl w:val="1"/>
            </w:pPr>
            <w:sdt>
              <w:sdtPr>
                <w:alias w:val="Dividing line graphic:"/>
                <w:tag w:val="Dividing line graphic:"/>
                <w:id w:val="-909312545"/>
                <w:placeholder>
                  <w:docPart w:val="591A6433C665F346B0C3109CCBB5EE81"/>
                </w:placeholder>
                <w:temporary/>
                <w:showingPlcHdr/>
                <w15:appearance w15:val="hidden"/>
                <w:text/>
              </w:sdtPr>
              <w:sdtEndPr/>
              <w:sdtContent>
                <w:r w:rsidR="005C61E4" w:rsidRPr="00AA4794">
                  <w:t>────</w:t>
                </w:r>
              </w:sdtContent>
            </w:sdt>
          </w:p>
          <w:p w:rsidR="005C61E4" w:rsidRPr="00AA4794" w:rsidRDefault="0053467F" w:rsidP="0053467F">
            <w:pPr>
              <w:pStyle w:val="Heading2"/>
              <w:outlineLvl w:val="1"/>
            </w:pPr>
            <w:r>
              <w:t xml:space="preserve">You have to COME !!   </w:t>
            </w:r>
          </w:p>
          <w:p w:rsidR="005C61E4" w:rsidRPr="00AA4794" w:rsidRDefault="0030548D" w:rsidP="0053467F">
            <w:pPr>
              <w:pStyle w:val="Heading2"/>
              <w:outlineLvl w:val="1"/>
            </w:pPr>
            <w:sdt>
              <w:sdtPr>
                <w:alias w:val="Dividing line graphic:"/>
                <w:tag w:val="Dividing line graphic:"/>
                <w:id w:val="1193575528"/>
                <w:placeholder>
                  <w:docPart w:val="970FC217C7E83A4691D8BDE1AFF292E2"/>
                </w:placeholder>
                <w:temporary/>
                <w:showingPlcHdr/>
                <w15:appearance w15:val="hidden"/>
                <w:text/>
              </w:sdtPr>
              <w:sdtEndPr/>
              <w:sdtContent>
                <w:r w:rsidR="005C61E4" w:rsidRPr="00AA4794">
                  <w:t>────</w:t>
                </w:r>
              </w:sdtContent>
            </w:sdt>
          </w:p>
          <w:p w:rsidR="005C61E4" w:rsidRPr="00AA4794" w:rsidRDefault="0053467F" w:rsidP="0053467F">
            <w:pPr>
              <w:pStyle w:val="Heading2"/>
              <w:outlineLvl w:val="1"/>
            </w:pPr>
            <w:r>
              <w:t>IT IS SOMETHING YOU SHOULDN’T MISS</w:t>
            </w:r>
          </w:p>
          <w:p w:rsidR="005C61E4" w:rsidRPr="00AA4794" w:rsidRDefault="0030548D" w:rsidP="0053467F">
            <w:pPr>
              <w:pStyle w:val="Heading2"/>
              <w:outlineLvl w:val="1"/>
            </w:pPr>
            <w:sdt>
              <w:sdtPr>
                <w:alias w:val="Dividing line graphic:"/>
                <w:tag w:val="Dividing line graphic:"/>
                <w:id w:val="-59171642"/>
                <w:placeholder>
                  <w:docPart w:val="38F8A1AF18546B4CBDDB43890AFC0FE4"/>
                </w:placeholder>
                <w:temporary/>
                <w:showingPlcHdr/>
                <w15:appearance w15:val="hidden"/>
                <w:text/>
              </w:sdtPr>
              <w:sdtEndPr/>
              <w:sdtContent>
                <w:r w:rsidR="005C61E4" w:rsidRPr="00AA4794">
                  <w:t>────</w:t>
                </w:r>
              </w:sdtContent>
            </w:sdt>
          </w:p>
          <w:p w:rsidR="005C61E4" w:rsidRPr="00AA4794" w:rsidRDefault="0053467F" w:rsidP="0053467F">
            <w:pPr>
              <w:pStyle w:val="Heading2"/>
              <w:outlineLvl w:val="1"/>
            </w:pPr>
            <w:r>
              <w:t>Come to Dunlap Career Center</w:t>
            </w:r>
          </w:p>
          <w:p w:rsidR="005C61E4" w:rsidRPr="00AA4794" w:rsidRDefault="0030548D" w:rsidP="0053467F">
            <w:pPr>
              <w:pStyle w:val="Heading2"/>
              <w:outlineLvl w:val="1"/>
            </w:pPr>
            <w:sdt>
              <w:sdtPr>
                <w:alias w:val="Dividing line graphic:"/>
                <w:tag w:val="Dividing line graphic:"/>
                <w:id w:val="1319850249"/>
                <w:placeholder>
                  <w:docPart w:val="13F6E2187D82CC49847CD2570B83B98E"/>
                </w:placeholder>
                <w:temporary/>
                <w:showingPlcHdr/>
                <w15:appearance w15:val="hidden"/>
                <w:text/>
              </w:sdtPr>
              <w:sdtEndPr/>
              <w:sdtContent>
                <w:r w:rsidR="005C61E4" w:rsidRPr="00AA4794">
                  <w:t>────</w:t>
                </w:r>
              </w:sdtContent>
            </w:sdt>
          </w:p>
          <w:p w:rsidR="00AA4794" w:rsidRPr="00AA4794" w:rsidRDefault="0053467F" w:rsidP="0053467F">
            <w:pPr>
              <w:pStyle w:val="Heading2"/>
              <w:outlineLvl w:val="1"/>
            </w:pPr>
            <w:r>
              <w:t>At 8 p.m. !</w:t>
            </w:r>
          </w:p>
          <w:p w:rsidR="005C61E4" w:rsidRPr="00AA4794" w:rsidRDefault="0053467F" w:rsidP="0053467F">
            <w:pPr>
              <w:pStyle w:val="Heading3"/>
              <w:outlineLvl w:val="2"/>
            </w:pPr>
            <w:r>
              <w:t>FSU_MINS</w:t>
            </w:r>
          </w:p>
          <w:p w:rsidR="005C61E4" w:rsidRPr="00AA4794" w:rsidRDefault="0030548D" w:rsidP="0053467F">
            <w:pPr>
              <w:pStyle w:val="ContactInfo"/>
              <w:spacing w:line="312" w:lineRule="auto"/>
            </w:pPr>
            <w:sdt>
              <w:sdtPr>
                <w:alias w:val="Enter street address, city, st zip code:"/>
                <w:tag w:val="Enter street address, city, st zip code:"/>
                <w:id w:val="857003158"/>
                <w:placeholder>
                  <w:docPart w:val="99766ADE9E2B8B46B301FF5CF488744C"/>
                </w:placeholder>
                <w15:appearance w15:val="hidden"/>
                <w:text w:multiLine="1"/>
              </w:sdtPr>
              <w:sdtEndPr/>
              <w:sdtContent>
                <w:r w:rsidR="0053467F">
                  <w:t>808 West Ridge Ave</w:t>
                </w:r>
                <w:r w:rsidR="0053467F">
                  <w:br/>
                  <w:t>Tallahasse, FL 32805</w:t>
                </w:r>
              </w:sdtContent>
            </w:sdt>
          </w:p>
          <w:p w:rsidR="005C61E4" w:rsidRPr="00AA4794" w:rsidRDefault="0053467F" w:rsidP="0053467F">
            <w:pPr>
              <w:pStyle w:val="ContactInfo"/>
              <w:spacing w:line="312" w:lineRule="auto"/>
            </w:pPr>
            <w:r>
              <w:t>850-789-3453</w:t>
            </w:r>
          </w:p>
          <w:p w:rsidR="005C61E4" w:rsidRPr="00AA4794" w:rsidRDefault="00025A56" w:rsidP="0053467F">
            <w:pPr>
              <w:pStyle w:val="ContactInfo"/>
              <w:spacing w:line="312" w:lineRule="auto"/>
            </w:pPr>
            <w:r>
              <w:t>Fsu_mins@my.fsu.edu</w:t>
            </w:r>
          </w:p>
          <w:p w:rsidR="005C61E4" w:rsidRPr="00AA4794" w:rsidRDefault="005C61E4" w:rsidP="0053467F">
            <w:pPr>
              <w:pStyle w:val="ContactInfo"/>
              <w:spacing w:line="312" w:lineRule="auto"/>
            </w:pPr>
            <w:bookmarkStart w:id="0" w:name="_GoBack"/>
            <w:bookmarkEnd w:id="0"/>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48D" w:rsidRDefault="0030548D" w:rsidP="005F5D5F">
      <w:pPr>
        <w:spacing w:after="0" w:line="240" w:lineRule="auto"/>
      </w:pPr>
      <w:r>
        <w:separator/>
      </w:r>
    </w:p>
  </w:endnote>
  <w:endnote w:type="continuationSeparator" w:id="0">
    <w:p w:rsidR="0030548D" w:rsidRDefault="0030548D"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48D" w:rsidRDefault="0030548D" w:rsidP="005F5D5F">
      <w:pPr>
        <w:spacing w:after="0" w:line="240" w:lineRule="auto"/>
      </w:pPr>
      <w:r>
        <w:separator/>
      </w:r>
    </w:p>
  </w:footnote>
  <w:footnote w:type="continuationSeparator" w:id="0">
    <w:p w:rsidR="0030548D" w:rsidRDefault="0030548D"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7F"/>
    <w:rsid w:val="000168C0"/>
    <w:rsid w:val="00025A56"/>
    <w:rsid w:val="000427C6"/>
    <w:rsid w:val="00076F31"/>
    <w:rsid w:val="000B4C91"/>
    <w:rsid w:val="00171CDD"/>
    <w:rsid w:val="00175521"/>
    <w:rsid w:val="00181FB9"/>
    <w:rsid w:val="00251739"/>
    <w:rsid w:val="00261A78"/>
    <w:rsid w:val="0030548D"/>
    <w:rsid w:val="003B6A17"/>
    <w:rsid w:val="00411532"/>
    <w:rsid w:val="005222EE"/>
    <w:rsid w:val="0053467F"/>
    <w:rsid w:val="00541BB3"/>
    <w:rsid w:val="00544732"/>
    <w:rsid w:val="005C61E4"/>
    <w:rsid w:val="005F5D5F"/>
    <w:rsid w:val="00665EA1"/>
    <w:rsid w:val="006E5B0F"/>
    <w:rsid w:val="0079199F"/>
    <w:rsid w:val="007B5354"/>
    <w:rsid w:val="00837654"/>
    <w:rsid w:val="00880783"/>
    <w:rsid w:val="008B5772"/>
    <w:rsid w:val="008C031F"/>
    <w:rsid w:val="008C1756"/>
    <w:rsid w:val="008D17FF"/>
    <w:rsid w:val="008F6C52"/>
    <w:rsid w:val="009141C6"/>
    <w:rsid w:val="00A03450"/>
    <w:rsid w:val="00A97C88"/>
    <w:rsid w:val="00AA4794"/>
    <w:rsid w:val="00AB3068"/>
    <w:rsid w:val="00AB58F4"/>
    <w:rsid w:val="00AF32DC"/>
    <w:rsid w:val="00B46A60"/>
    <w:rsid w:val="00BC6ED1"/>
    <w:rsid w:val="00C57F20"/>
    <w:rsid w:val="00D16845"/>
    <w:rsid w:val="00D56FBE"/>
    <w:rsid w:val="00D751DD"/>
    <w:rsid w:val="00E3564F"/>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2608A"/>
  <w15:chartTrackingRefBased/>
  <w15:docId w15:val="{6052E550-32D1-B842-ABAD-00A1265D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iarahoward/Library/Containers/com.microsoft.Word/Data/Library/Application%20Support/Microsoft/Office/16.0/DTS/Search/%7bD10ADFB0-3BEB-7746-9BF8-69CC02CFB292%7dtf039885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91A6433C665F346B0C3109CCBB5EE81"/>
        <w:category>
          <w:name w:val="General"/>
          <w:gallery w:val="placeholder"/>
        </w:category>
        <w:types>
          <w:type w:val="bbPlcHdr"/>
        </w:types>
        <w:behaviors>
          <w:behavior w:val="content"/>
        </w:behaviors>
        <w:guid w:val="{E6F2E289-8FC3-454C-8931-8E4915A75481}"/>
      </w:docPartPr>
      <w:docPartBody>
        <w:p w:rsidR="00000000" w:rsidRDefault="008E0DB8">
          <w:pPr>
            <w:pStyle w:val="591A6433C665F346B0C3109CCBB5EE81"/>
          </w:pPr>
          <w:r w:rsidRPr="00AA4794">
            <w:t>────</w:t>
          </w:r>
        </w:p>
      </w:docPartBody>
    </w:docPart>
    <w:docPart>
      <w:docPartPr>
        <w:name w:val="970FC217C7E83A4691D8BDE1AFF292E2"/>
        <w:category>
          <w:name w:val="General"/>
          <w:gallery w:val="placeholder"/>
        </w:category>
        <w:types>
          <w:type w:val="bbPlcHdr"/>
        </w:types>
        <w:behaviors>
          <w:behavior w:val="content"/>
        </w:behaviors>
        <w:guid w:val="{B7936CD8-4754-7F41-90B3-0A3BFC042931}"/>
      </w:docPartPr>
      <w:docPartBody>
        <w:p w:rsidR="00000000" w:rsidRDefault="008E0DB8">
          <w:pPr>
            <w:pStyle w:val="970FC217C7E83A4691D8BDE1AFF292E2"/>
          </w:pPr>
          <w:r w:rsidRPr="00AA4794">
            <w:t>────</w:t>
          </w:r>
        </w:p>
      </w:docPartBody>
    </w:docPart>
    <w:docPart>
      <w:docPartPr>
        <w:name w:val="38F8A1AF18546B4CBDDB43890AFC0FE4"/>
        <w:category>
          <w:name w:val="General"/>
          <w:gallery w:val="placeholder"/>
        </w:category>
        <w:types>
          <w:type w:val="bbPlcHdr"/>
        </w:types>
        <w:behaviors>
          <w:behavior w:val="content"/>
        </w:behaviors>
        <w:guid w:val="{B25D80A3-4C06-FE4D-A302-8D66E7D7CF2E}"/>
      </w:docPartPr>
      <w:docPartBody>
        <w:p w:rsidR="00000000" w:rsidRDefault="008E0DB8">
          <w:pPr>
            <w:pStyle w:val="38F8A1AF18546B4CBDDB43890AFC0FE4"/>
          </w:pPr>
          <w:r w:rsidRPr="00AA4794">
            <w:t>────</w:t>
          </w:r>
        </w:p>
      </w:docPartBody>
    </w:docPart>
    <w:docPart>
      <w:docPartPr>
        <w:name w:val="13F6E2187D82CC49847CD2570B83B98E"/>
        <w:category>
          <w:name w:val="General"/>
          <w:gallery w:val="placeholder"/>
        </w:category>
        <w:types>
          <w:type w:val="bbPlcHdr"/>
        </w:types>
        <w:behaviors>
          <w:behavior w:val="content"/>
        </w:behaviors>
        <w:guid w:val="{9933E532-E41C-4A47-8CBE-398195BCB364}"/>
      </w:docPartPr>
      <w:docPartBody>
        <w:p w:rsidR="00000000" w:rsidRDefault="008E0DB8">
          <w:pPr>
            <w:pStyle w:val="13F6E2187D82CC49847CD2570B83B98E"/>
          </w:pPr>
          <w:r w:rsidRPr="00AA4794">
            <w:t>────</w:t>
          </w:r>
        </w:p>
      </w:docPartBody>
    </w:docPart>
    <w:docPart>
      <w:docPartPr>
        <w:name w:val="99766ADE9E2B8B46B301FF5CF488744C"/>
        <w:category>
          <w:name w:val="General"/>
          <w:gallery w:val="placeholder"/>
        </w:category>
        <w:types>
          <w:type w:val="bbPlcHdr"/>
        </w:types>
        <w:behaviors>
          <w:behavior w:val="content"/>
        </w:behaviors>
        <w:guid w:val="{08EF2802-689E-A94D-A107-92AA4E42A877}"/>
      </w:docPartPr>
      <w:docPartBody>
        <w:p w:rsidR="00000000" w:rsidRDefault="008E0DB8">
          <w:pPr>
            <w:pStyle w:val="99766ADE9E2B8B46B301FF5CF488744C"/>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DB8"/>
    <w:rsid w:val="008E0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BA3D3FAA1A7B498C750DF9B1C3064D">
    <w:name w:val="1ABA3D3FAA1A7B498C750DF9B1C3064D"/>
  </w:style>
  <w:style w:type="paragraph" w:customStyle="1" w:styleId="91A270AB99366441802B7C788803EBB5">
    <w:name w:val="91A270AB99366441802B7C788803EBB5"/>
  </w:style>
  <w:style w:type="paragraph" w:customStyle="1" w:styleId="60FE8DD2A9DAF44EA2263605A400AFC6">
    <w:name w:val="60FE8DD2A9DAF44EA2263605A400AFC6"/>
  </w:style>
  <w:style w:type="paragraph" w:customStyle="1" w:styleId="D5D9F3D5E82F1C4EA4ABE87CA6C61C7D">
    <w:name w:val="D5D9F3D5E82F1C4EA4ABE87CA6C61C7D"/>
  </w:style>
  <w:style w:type="paragraph" w:customStyle="1" w:styleId="D743D9EC1DDC3F4FACE490BB7081E8AE">
    <w:name w:val="D743D9EC1DDC3F4FACE490BB7081E8AE"/>
  </w:style>
  <w:style w:type="paragraph" w:customStyle="1" w:styleId="591A6433C665F346B0C3109CCBB5EE81">
    <w:name w:val="591A6433C665F346B0C3109CCBB5EE81"/>
  </w:style>
  <w:style w:type="paragraph" w:customStyle="1" w:styleId="9C920A12AAB3DB428F394FB43C830B7C">
    <w:name w:val="9C920A12AAB3DB428F394FB43C830B7C"/>
  </w:style>
  <w:style w:type="paragraph" w:customStyle="1" w:styleId="970FC217C7E83A4691D8BDE1AFF292E2">
    <w:name w:val="970FC217C7E83A4691D8BDE1AFF292E2"/>
  </w:style>
  <w:style w:type="paragraph" w:customStyle="1" w:styleId="0C2081593FB594469AEBBC392AEB535F">
    <w:name w:val="0C2081593FB594469AEBBC392AEB535F"/>
  </w:style>
  <w:style w:type="paragraph" w:customStyle="1" w:styleId="38F8A1AF18546B4CBDDB43890AFC0FE4">
    <w:name w:val="38F8A1AF18546B4CBDDB43890AFC0FE4"/>
  </w:style>
  <w:style w:type="paragraph" w:customStyle="1" w:styleId="CF7DDF3BB9065543994ECF14734E4B0C">
    <w:name w:val="CF7DDF3BB9065543994ECF14734E4B0C"/>
  </w:style>
  <w:style w:type="paragraph" w:customStyle="1" w:styleId="13F6E2187D82CC49847CD2570B83B98E">
    <w:name w:val="13F6E2187D82CC49847CD2570B83B98E"/>
  </w:style>
  <w:style w:type="paragraph" w:customStyle="1" w:styleId="A0EE639048DB18418B8E793D2CB53D28">
    <w:name w:val="A0EE639048DB18418B8E793D2CB53D28"/>
  </w:style>
  <w:style w:type="paragraph" w:customStyle="1" w:styleId="81FA3A214275D1429D61B192D00C2C21">
    <w:name w:val="81FA3A214275D1429D61B192D00C2C21"/>
  </w:style>
  <w:style w:type="paragraph" w:customStyle="1" w:styleId="99766ADE9E2B8B46B301FF5CF488744C">
    <w:name w:val="99766ADE9E2B8B46B301FF5CF488744C"/>
  </w:style>
  <w:style w:type="paragraph" w:customStyle="1" w:styleId="0699FB3B4C713C4D9EBAD5905EDA38C7">
    <w:name w:val="0699FB3B4C713C4D9EBAD5905EDA38C7"/>
  </w:style>
  <w:style w:type="paragraph" w:customStyle="1" w:styleId="3A7B93E3AE2A8C4782CEAD4DDD028349">
    <w:name w:val="3A7B93E3AE2A8C4782CEAD4DDD028349"/>
  </w:style>
  <w:style w:type="paragraph" w:customStyle="1" w:styleId="2B25EB7C43E9604A9F45172552A2CBE1">
    <w:name w:val="2B25EB7C43E9604A9F45172552A2CB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flyer.dotx</Template>
  <TotalTime>14</TotalTime>
  <Pages>2</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Kiara Howard</cp:lastModifiedBy>
  <cp:revision>2</cp:revision>
  <dcterms:created xsi:type="dcterms:W3CDTF">2018-04-23T03:05:00Z</dcterms:created>
  <dcterms:modified xsi:type="dcterms:W3CDTF">2018-04-23T03:22:00Z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